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256E6" w14:textId="77777777" w:rsidR="00094969" w:rsidRDefault="00C37218">
      <w:pPr>
        <w:keepNext/>
        <w:spacing w:before="560"/>
        <w:jc w:val="center"/>
      </w:pPr>
      <w:r>
        <w:rPr>
          <w:b/>
        </w:rPr>
        <w:t>T.C.</w:t>
      </w:r>
    </w:p>
    <w:p w14:paraId="331C758B" w14:textId="77777777" w:rsidR="00094969" w:rsidRDefault="00C37218">
      <w:pPr>
        <w:keepNext/>
        <w:jc w:val="center"/>
      </w:pPr>
      <w:r>
        <w:rPr>
          <w:b/>
          <w:sz w:val="28"/>
        </w:rPr>
        <w:t>MUĞLA SITKI KOÇMAN ÜNİVERSİTESİ</w:t>
      </w:r>
    </w:p>
    <w:p w14:paraId="65D633FB" w14:textId="77777777" w:rsidR="00094969" w:rsidRDefault="00C37218">
      <w:pPr>
        <w:keepNext/>
        <w:jc w:val="center"/>
      </w:pPr>
      <w:r>
        <w:rPr>
          <w:b/>
          <w:sz w:val="28"/>
        </w:rPr>
        <w:t>FETHİYE ZİRAAT FAKÜLTESİ DEKANLIĞINA</w:t>
      </w:r>
    </w:p>
    <w:p w14:paraId="6594FFE5" w14:textId="77777777" w:rsidR="00094969" w:rsidRDefault="00C37218">
      <w:pPr>
        <w:keepNext/>
        <w:spacing w:before="320" w:after="560"/>
        <w:jc w:val="center"/>
      </w:pPr>
      <w:r>
        <w:rPr>
          <w:b/>
          <w:sz w:val="26"/>
          <w:u w:val="single"/>
        </w:rPr>
        <w:t xml:space="preserve">MAZERET </w:t>
      </w:r>
      <w:bookmarkStart w:id="0" w:name="_GoBack"/>
      <w:bookmarkEnd w:id="0"/>
      <w:r>
        <w:rPr>
          <w:b/>
          <w:sz w:val="26"/>
          <w:u w:val="single"/>
        </w:rPr>
        <w:t>DERS KAYDI FORMU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520"/>
      </w:tblGrid>
      <w:tr w:rsidR="00094969" w14:paraId="31F0B6CA" w14:textId="77777777">
        <w:trPr>
          <w:jc w:val="center"/>
        </w:trPr>
        <w:tc>
          <w:tcPr>
            <w:tcW w:w="2551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2029DA9F" w14:textId="77777777" w:rsidR="00094969" w:rsidRDefault="00C37218">
            <w:r>
              <w:rPr>
                <w:b/>
              </w:rPr>
              <w:t>Bölümü / Programı</w:t>
            </w:r>
          </w:p>
        </w:tc>
        <w:tc>
          <w:tcPr>
            <w:tcW w:w="6520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00B4C4DB" w14:textId="77777777" w:rsidR="00094969" w:rsidRDefault="00C37218">
            <w:r>
              <w:t>: ........................................................................................</w:t>
            </w:r>
          </w:p>
        </w:tc>
      </w:tr>
      <w:tr w:rsidR="00094969" w14:paraId="6DA2B6F4" w14:textId="77777777">
        <w:trPr>
          <w:jc w:val="center"/>
        </w:trPr>
        <w:tc>
          <w:tcPr>
            <w:tcW w:w="2551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7AA123D2" w14:textId="77777777" w:rsidR="00094969" w:rsidRDefault="00C37218">
            <w:r>
              <w:rPr>
                <w:b/>
              </w:rPr>
              <w:t>Öğrenci Numarası</w:t>
            </w:r>
          </w:p>
        </w:tc>
        <w:tc>
          <w:tcPr>
            <w:tcW w:w="6520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2E81CBA" w14:textId="77777777" w:rsidR="00094969" w:rsidRDefault="00C37218">
            <w:r>
              <w:t xml:space="preserve">: </w:t>
            </w:r>
            <w:r>
              <w:t>........................................................................................</w:t>
            </w:r>
          </w:p>
        </w:tc>
      </w:tr>
      <w:tr w:rsidR="00094969" w14:paraId="425440AD" w14:textId="77777777">
        <w:trPr>
          <w:jc w:val="center"/>
        </w:trPr>
        <w:tc>
          <w:tcPr>
            <w:tcW w:w="2551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16518F00" w14:textId="77777777" w:rsidR="00094969" w:rsidRDefault="00C37218">
            <w:r>
              <w:rPr>
                <w:b/>
              </w:rPr>
              <w:t>Eğitim-Öğretim Yılı</w:t>
            </w:r>
          </w:p>
        </w:tc>
        <w:tc>
          <w:tcPr>
            <w:tcW w:w="6520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51E7BD41" w14:textId="77777777" w:rsidR="00094969" w:rsidRDefault="00C37218">
            <w:r>
              <w:t>: 20....–20....</w:t>
            </w:r>
          </w:p>
        </w:tc>
      </w:tr>
      <w:tr w:rsidR="00094969" w14:paraId="0DAE0E7A" w14:textId="77777777">
        <w:trPr>
          <w:jc w:val="center"/>
        </w:trPr>
        <w:tc>
          <w:tcPr>
            <w:tcW w:w="2551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3542136D" w14:textId="77777777" w:rsidR="00094969" w:rsidRDefault="00C37218">
            <w:r>
              <w:rPr>
                <w:b/>
              </w:rPr>
              <w:t>Yarıyıl</w:t>
            </w:r>
          </w:p>
        </w:tc>
        <w:tc>
          <w:tcPr>
            <w:tcW w:w="6520" w:type="dxa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 w14:paraId="42F009A0" w14:textId="77777777" w:rsidR="00094969" w:rsidRDefault="00C37218">
            <w:r>
              <w:rPr>
                <w:b/>
                <w:u w:val="single"/>
              </w:rPr>
              <w:t>: GÜZ / BAHAR</w:t>
            </w:r>
          </w:p>
        </w:tc>
      </w:tr>
    </w:tbl>
    <w:p w14:paraId="696E1F81" w14:textId="1259D587" w:rsidR="00094969" w:rsidRDefault="00C37218">
      <w:pPr>
        <w:spacing w:before="480" w:after="200" w:line="360" w:lineRule="auto"/>
        <w:ind w:firstLine="709"/>
        <w:jc w:val="both"/>
      </w:pPr>
      <w:r>
        <w:t xml:space="preserve">Yukarıda belirtilen </w:t>
      </w:r>
      <w:proofErr w:type="spellStart"/>
      <w:r>
        <w:t>eğitim-öğretim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yarıyılında</w:t>
      </w:r>
      <w:proofErr w:type="spellEnd"/>
      <w:r>
        <w:t xml:space="preserve"> …………………………. </w:t>
      </w:r>
      <w:proofErr w:type="spellStart"/>
      <w:r>
        <w:t>gerekçesiyle</w:t>
      </w:r>
      <w:proofErr w:type="spellEnd"/>
      <w:r>
        <w:t xml:space="preserve"> </w:t>
      </w:r>
      <w:proofErr w:type="spellStart"/>
      <w:r>
        <w:t>mazeretli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kaydı</w:t>
      </w:r>
      <w:proofErr w:type="spellEnd"/>
      <w:r>
        <w:t xml:space="preserve"> yapmak istiyorum.</w:t>
      </w:r>
    </w:p>
    <w:p w14:paraId="40BB991D" w14:textId="77777777" w:rsidR="00094969" w:rsidRDefault="00C37218">
      <w:pPr>
        <w:spacing w:after="680" w:line="360" w:lineRule="auto"/>
        <w:ind w:firstLine="709"/>
        <w:jc w:val="both"/>
      </w:pPr>
      <w:r>
        <w:t>Bilgilerinizi ve gereğini arz ederim.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139"/>
      </w:tblGrid>
      <w:tr w:rsidR="00094969" w14:paraId="233FCE1C" w14:textId="77777777">
        <w:trPr>
          <w:jc w:val="center"/>
        </w:trPr>
        <w:tc>
          <w:tcPr>
            <w:tcW w:w="4932" w:type="dxa"/>
            <w:tcMar>
              <w:top w:w="0" w:type="dxa"/>
              <w:left w:w="0" w:type="dxa"/>
              <w:bottom w:w="0" w:type="dxa"/>
              <w:right w:w="260" w:type="dxa"/>
            </w:tcMar>
          </w:tcPr>
          <w:p w14:paraId="77EDD409" w14:textId="77777777" w:rsidR="00094969" w:rsidRDefault="00C37218">
            <w:pPr>
              <w:spacing w:after="280"/>
            </w:pPr>
            <w:r>
              <w:rPr>
                <w:b/>
              </w:rPr>
              <w:t>Adres</w:t>
            </w:r>
            <w:r>
              <w:t xml:space="preserve">       : ................................................</w:t>
            </w:r>
          </w:p>
          <w:p w14:paraId="79EC49B0" w14:textId="77777777" w:rsidR="00094969" w:rsidRDefault="00C37218">
            <w:r>
              <w:rPr>
                <w:b/>
              </w:rPr>
              <w:t>Telefon</w:t>
            </w:r>
            <w:r>
              <w:t xml:space="preserve">    : ................................................</w:t>
            </w:r>
          </w:p>
        </w:tc>
        <w:tc>
          <w:tcPr>
            <w:tcW w:w="4139" w:type="dxa"/>
            <w:tcMar>
              <w:top w:w="0" w:type="dxa"/>
              <w:left w:w="260" w:type="dxa"/>
              <w:bottom w:w="0" w:type="dxa"/>
              <w:right w:w="0" w:type="dxa"/>
            </w:tcMar>
          </w:tcPr>
          <w:p w14:paraId="78D3DED8" w14:textId="77777777" w:rsidR="00094969" w:rsidRDefault="00C37218">
            <w:pPr>
              <w:spacing w:after="280"/>
            </w:pPr>
            <w:r>
              <w:rPr>
                <w:b/>
              </w:rPr>
              <w:t>Adı Soyadı</w:t>
            </w:r>
            <w:r>
              <w:t xml:space="preserve"> : ................................</w:t>
            </w:r>
          </w:p>
          <w:p w14:paraId="7318F2AF" w14:textId="77777777" w:rsidR="00094969" w:rsidRDefault="00C37218">
            <w:pPr>
              <w:spacing w:after="560"/>
            </w:pPr>
            <w:r>
              <w:rPr>
                <w:b/>
              </w:rPr>
              <w:t>İmza</w:t>
            </w:r>
            <w:r>
              <w:t xml:space="preserve">             :</w:t>
            </w:r>
          </w:p>
          <w:p w14:paraId="1F232B46" w14:textId="77777777" w:rsidR="00094969" w:rsidRDefault="00C37218">
            <w:r>
              <w:rPr>
                <w:b/>
              </w:rPr>
              <w:t>Tarih</w:t>
            </w:r>
            <w:r>
              <w:t xml:space="preserve">           : ...../....</w:t>
            </w:r>
            <w:r>
              <w:t>./20.....</w:t>
            </w:r>
          </w:p>
        </w:tc>
      </w:tr>
    </w:tbl>
    <w:p w14:paraId="61D2CC0E" w14:textId="77777777" w:rsidR="00094969" w:rsidRDefault="00C37218">
      <w:pPr>
        <w:keepNext/>
        <w:spacing w:before="1080" w:after="160"/>
      </w:pPr>
      <w:r>
        <w:rPr>
          <w:b/>
          <w:u w:val="single"/>
        </w:rPr>
        <w:t>EKLER:</w:t>
      </w:r>
    </w:p>
    <w:p w14:paraId="6EEB24A7" w14:textId="77777777" w:rsidR="00094969" w:rsidRDefault="00C37218">
      <w:pPr>
        <w:spacing w:after="120"/>
      </w:pPr>
      <w:r>
        <w:t>1. ............................................................................................................................</w:t>
      </w:r>
    </w:p>
    <w:p w14:paraId="4DEA0644" w14:textId="77777777" w:rsidR="00094969" w:rsidRDefault="00C37218">
      <w:r>
        <w:t xml:space="preserve">2. </w:t>
      </w:r>
      <w:r>
        <w:t>............................................................................................................................</w:t>
      </w:r>
    </w:p>
    <w:sectPr w:rsidR="00094969" w:rsidSect="00D80440">
      <w:pgSz w:w="11906" w:h="16838"/>
      <w:pgMar w:top="1417" w:right="1417" w:bottom="1417" w:left="141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AAA"/>
    <w:rsid w:val="00071D6A"/>
    <w:rsid w:val="00094969"/>
    <w:rsid w:val="000F2D50"/>
    <w:rsid w:val="001B57D8"/>
    <w:rsid w:val="0045263C"/>
    <w:rsid w:val="004D5C4E"/>
    <w:rsid w:val="00502EB6"/>
    <w:rsid w:val="005332E9"/>
    <w:rsid w:val="005A1AAA"/>
    <w:rsid w:val="0064662A"/>
    <w:rsid w:val="006B5A8C"/>
    <w:rsid w:val="0073395C"/>
    <w:rsid w:val="00791279"/>
    <w:rsid w:val="007B342A"/>
    <w:rsid w:val="007D1E19"/>
    <w:rsid w:val="00925A47"/>
    <w:rsid w:val="00A16F3E"/>
    <w:rsid w:val="00B4706D"/>
    <w:rsid w:val="00C37218"/>
    <w:rsid w:val="00D80440"/>
    <w:rsid w:val="00E86D32"/>
    <w:rsid w:val="00EC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56D8C"/>
  <w15:docId w15:val="{2387A653-CD75-4C76-B74B-D7B96A1C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9127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9127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ELGELER&#304;M\MATBU%20FORMLAR\KAYIT%20DONDURMA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KAYIT DONDURMA</Template>
  <TotalTime>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MUĞLA ÜNİVERSİTESİ</vt:lpstr>
      </vt:variant>
      <vt:variant>
        <vt:i4>0</vt:i4>
      </vt:variant>
    </vt:vector>
  </HeadingPairs>
  <TitlesOfParts>
    <vt:vector size="1" baseType="lpstr">
      <vt:lpstr>MUĞLA ÜNİVERSİTESİ</vt:lpstr>
    </vt:vector>
  </TitlesOfParts>
  <Company>M.Ü. Muğla Meslek Yüksekokulu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Fethiye Ziraat Fakültesi Mazeret Ders Kaydı Formu</dc:title>
  <dc:subject>Mazeretli ders kaydı başvurusu</dc:subject>
  <dc:creator>Fethiye Ziraat Fakültesi</dc:creator>
  <cp:keywords>mazeret, ders kaydı, Fethiye Ziraat Fakültesi</cp:keywords>
  <cp:lastModifiedBy>sagbas3</cp:lastModifiedBy>
  <cp:revision>3</cp:revision>
  <cp:lastPrinted>2017-03-27T07:52:00Z</cp:lastPrinted>
  <dcterms:created xsi:type="dcterms:W3CDTF">2026-09-14T09:20:00Z</dcterms:created>
  <dcterms:modified xsi:type="dcterms:W3CDTF">2026-09-14T09:24:00Z</dcterms:modified>
</cp:coreProperties>
</file>